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77777777" w:rsidR="003170BA" w:rsidRPr="000147BE" w:rsidRDefault="003170B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</w:p>
    <w:p w14:paraId="3823A590" w14:textId="2BE6EA35" w:rsidR="00156292" w:rsidRPr="008119C5" w:rsidRDefault="008119C5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rFonts w:cs="Arial"/>
          <w:b/>
          <w:bCs/>
        </w:rPr>
      </w:pPr>
      <w:r w:rsidRPr="008119C5">
        <w:rPr>
          <w:rFonts w:cs="Arial"/>
          <w:b/>
          <w:bCs/>
        </w:rPr>
        <w:t>Regional Manager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1350388C" w14:textId="314E500D" w:rsidR="003170BA" w:rsidRDefault="003170B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E57FA8">
        <w:rPr>
          <w:b/>
          <w:bCs/>
          <w:sz w:val="28"/>
          <w:szCs w:val="28"/>
        </w:rPr>
        <w:t>5pm</w:t>
      </w:r>
      <w:r w:rsidR="00891993">
        <w:rPr>
          <w:b/>
          <w:bCs/>
          <w:sz w:val="28"/>
          <w:szCs w:val="28"/>
        </w:rPr>
        <w:t xml:space="preserve"> </w:t>
      </w:r>
      <w:r w:rsidR="003E45AA">
        <w:rPr>
          <w:b/>
          <w:bCs/>
          <w:sz w:val="28"/>
          <w:szCs w:val="28"/>
        </w:rPr>
        <w:t xml:space="preserve">on Monday, </w:t>
      </w:r>
      <w:r w:rsidR="00AD072B">
        <w:rPr>
          <w:b/>
          <w:bCs/>
          <w:sz w:val="28"/>
          <w:szCs w:val="28"/>
        </w:rPr>
        <w:t>14</w:t>
      </w:r>
      <w:r w:rsidR="00891993" w:rsidRPr="00891993">
        <w:rPr>
          <w:b/>
          <w:bCs/>
          <w:sz w:val="28"/>
          <w:szCs w:val="28"/>
          <w:vertAlign w:val="superscript"/>
        </w:rPr>
        <w:t>th</w:t>
      </w:r>
      <w:r w:rsidR="00891993">
        <w:rPr>
          <w:b/>
          <w:bCs/>
          <w:sz w:val="28"/>
          <w:szCs w:val="28"/>
        </w:rPr>
        <w:t xml:space="preserve"> </w:t>
      </w:r>
      <w:r w:rsidR="00AD072B">
        <w:rPr>
          <w:b/>
          <w:bCs/>
          <w:sz w:val="28"/>
          <w:szCs w:val="28"/>
        </w:rPr>
        <w:t>June 2021</w:t>
      </w:r>
      <w:r w:rsidR="008119C5">
        <w:rPr>
          <w:b/>
          <w:bCs/>
          <w:sz w:val="28"/>
          <w:szCs w:val="28"/>
        </w:rPr>
        <w:t xml:space="preserve"> </w:t>
      </w:r>
      <w:r w:rsidR="003E45AA">
        <w:rPr>
          <w:b/>
          <w:bCs/>
          <w:sz w:val="28"/>
          <w:szCs w:val="28"/>
        </w:rPr>
        <w:t>to</w:t>
      </w:r>
      <w:r w:rsidR="00094E11">
        <w:rPr>
          <w:b/>
          <w:bCs/>
          <w:sz w:val="28"/>
          <w:szCs w:val="28"/>
        </w:rPr>
        <w:t>:</w:t>
      </w:r>
    </w:p>
    <w:p w14:paraId="079604D7" w14:textId="77777777" w:rsidR="003E45AA" w:rsidRPr="000147BE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57F6BE95" w14:textId="14543A8A" w:rsidR="003E45AA" w:rsidRPr="003E45AA" w:rsidRDefault="00363155" w:rsidP="003E45AA">
      <w:pPr>
        <w:pStyle w:val="Heading2"/>
        <w:pBdr>
          <w:bottom w:val="single" w:sz="4" w:space="31" w:color="auto"/>
        </w:pBdr>
        <w:jc w:val="left"/>
        <w:rPr>
          <w:color w:val="0000FF"/>
          <w:sz w:val="28"/>
          <w:szCs w:val="28"/>
          <w:u w:val="single"/>
        </w:rPr>
      </w:pPr>
      <w:hyperlink r:id="rId9" w:history="1">
        <w:r w:rsidR="008119C5">
          <w:rPr>
            <w:rStyle w:val="Hyperlink"/>
            <w:sz w:val="28"/>
            <w:szCs w:val="28"/>
          </w:rPr>
          <w:t>annie.howell@irisi.org</w:t>
        </w:r>
      </w:hyperlink>
    </w:p>
    <w:p w14:paraId="2FFA473A" w14:textId="77777777" w:rsidR="003E45AA" w:rsidRPr="003E45AA" w:rsidRDefault="003E45AA" w:rsidP="003E45AA"/>
    <w:p w14:paraId="2F8B4188" w14:textId="77777777" w:rsidR="00332D68" w:rsidRPr="00332D68" w:rsidRDefault="00332D68" w:rsidP="00332D68"/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1D483029" w14:textId="77777777" w:rsidR="003170BA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Applicants should refer to the accompanying job description and person specification when completing this form. Please do not send a CV or other supporting material. </w:t>
      </w:r>
      <w:r w:rsidR="00332D68">
        <w:rPr>
          <w:sz w:val="28"/>
          <w:szCs w:val="28"/>
        </w:rPr>
        <w:t xml:space="preserve"> Please expand the tables below to provide the space you need.</w:t>
      </w: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lastRenderedPageBreak/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BodyText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22D55C5F" w14:textId="77777777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ability and skills to demonstrate how you meet each of the </w:t>
      </w:r>
      <w:r w:rsidR="003A702C">
        <w:rPr>
          <w:bCs/>
          <w:sz w:val="28"/>
          <w:szCs w:val="28"/>
        </w:rPr>
        <w:t xml:space="preserve">numbered </w:t>
      </w:r>
      <w:r w:rsidR="00332D68">
        <w:rPr>
          <w:bCs/>
          <w:sz w:val="28"/>
          <w:szCs w:val="28"/>
        </w:rPr>
        <w:t>items o</w:t>
      </w:r>
      <w:r w:rsidR="003A702C">
        <w:rPr>
          <w:bCs/>
          <w:sz w:val="28"/>
          <w:szCs w:val="28"/>
        </w:rPr>
        <w:t>f</w:t>
      </w:r>
      <w:r w:rsidR="00332D68">
        <w:rPr>
          <w:bCs/>
          <w:sz w:val="28"/>
          <w:szCs w:val="28"/>
        </w:rPr>
        <w:t xml:space="preserve"> the person specification for this role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42FA47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We require two referees, one of whom should be your current or last employer, (if any).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6E8366A" w14:textId="77777777" w:rsidR="004F5EF9" w:rsidRPr="000147BE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757C6B94" w14:textId="77777777" w:rsidR="005F2E47" w:rsidRPr="000147BE" w:rsidRDefault="005F2E47" w:rsidP="005F2E4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How much sick leave have you had in the past two years?</w:t>
      </w:r>
    </w:p>
    <w:p w14:paraId="4137FC42" w14:textId="77777777" w:rsidR="005F2E47" w:rsidRPr="00DC4E9C" w:rsidRDefault="005F2E47">
      <w:pPr>
        <w:pBdr>
          <w:bottom w:val="single" w:sz="12" w:space="1" w:color="auto"/>
        </w:pBdr>
        <w:rPr>
          <w:sz w:val="28"/>
          <w:szCs w:val="28"/>
        </w:rPr>
      </w:pPr>
    </w:p>
    <w:p w14:paraId="1BD5549C" w14:textId="77777777" w:rsidR="00B22E74" w:rsidRDefault="00B22E74">
      <w:pPr>
        <w:pBdr>
          <w:bottom w:val="single" w:sz="12" w:space="1" w:color="auto"/>
        </w:pBdr>
        <w:rPr>
          <w:sz w:val="28"/>
          <w:szCs w:val="28"/>
        </w:rPr>
      </w:pPr>
    </w:p>
    <w:p w14:paraId="621B95F9" w14:textId="77777777" w:rsidR="00784AE1" w:rsidRDefault="00784AE1">
      <w:pPr>
        <w:pBdr>
          <w:bottom w:val="single" w:sz="12" w:space="1" w:color="auto"/>
        </w:pBdr>
        <w:rPr>
          <w:sz w:val="28"/>
          <w:szCs w:val="28"/>
        </w:rPr>
      </w:pPr>
    </w:p>
    <w:p w14:paraId="57555F3A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013311E2" w14:textId="77777777" w:rsidR="005F2E47" w:rsidRPr="000147BE" w:rsidRDefault="003C2EEB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Was this a</w:t>
      </w:r>
      <w:r w:rsidR="005F2E47" w:rsidRPr="000147BE">
        <w:rPr>
          <w:b/>
          <w:sz w:val="28"/>
          <w:szCs w:val="28"/>
        </w:rPr>
        <w:t xml:space="preserve"> usual or unusual level of sickness absence?</w:t>
      </w:r>
    </w:p>
    <w:p w14:paraId="1F41CE77" w14:textId="77777777" w:rsidR="00B22E74" w:rsidRDefault="00B22E74">
      <w:pPr>
        <w:pBdr>
          <w:bottom w:val="single" w:sz="12" w:space="1" w:color="auto"/>
        </w:pBdr>
        <w:rPr>
          <w:sz w:val="28"/>
          <w:szCs w:val="28"/>
        </w:rPr>
      </w:pPr>
    </w:p>
    <w:p w14:paraId="3A9A6A06" w14:textId="77777777" w:rsidR="00784AE1" w:rsidRDefault="00784AE1">
      <w:pPr>
        <w:pBdr>
          <w:bottom w:val="single" w:sz="12" w:space="1" w:color="auto"/>
        </w:pBdr>
        <w:rPr>
          <w:sz w:val="28"/>
          <w:szCs w:val="28"/>
        </w:rPr>
      </w:pPr>
    </w:p>
    <w:p w14:paraId="50E22F66" w14:textId="77777777" w:rsidR="003A702C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Heading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BodyText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BodyText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77777777" w:rsidR="005F7E46" w:rsidRDefault="005F7E46" w:rsidP="00EC0555">
      <w:pPr>
        <w:rPr>
          <w:sz w:val="26"/>
          <w:szCs w:val="26"/>
        </w:rPr>
      </w:pPr>
    </w:p>
    <w:p w14:paraId="264678A5" w14:textId="4F14BF1C" w:rsidR="00C3498B" w:rsidRPr="0044687C" w:rsidRDefault="0044687C" w:rsidP="00EC0555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Please </w:t>
      </w:r>
      <w:r w:rsidR="00613C31">
        <w:rPr>
          <w:sz w:val="26"/>
          <w:szCs w:val="26"/>
        </w:rPr>
        <w:t>email</w:t>
      </w:r>
      <w:r w:rsidR="006626B9">
        <w:rPr>
          <w:sz w:val="26"/>
          <w:szCs w:val="26"/>
        </w:rPr>
        <w:t xml:space="preserve"> this form to the contact details on </w:t>
      </w:r>
      <w:r w:rsidR="005F2E47" w:rsidRPr="0044687C">
        <w:rPr>
          <w:sz w:val="26"/>
          <w:szCs w:val="26"/>
        </w:rPr>
        <w:t>the front of this form</w:t>
      </w:r>
    </w:p>
    <w:p w14:paraId="788F0B09" w14:textId="380C8199" w:rsidR="00164E80" w:rsidRPr="003E45AA" w:rsidRDefault="00891993" w:rsidP="00D240B7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 xml:space="preserve">eadline: </w:t>
      </w:r>
      <w:r w:rsidR="00E57FA8">
        <w:rPr>
          <w:b/>
          <w:bCs/>
          <w:sz w:val="28"/>
          <w:szCs w:val="28"/>
        </w:rPr>
        <w:t>5pm</w:t>
      </w:r>
      <w:r>
        <w:rPr>
          <w:b/>
          <w:bCs/>
          <w:sz w:val="28"/>
          <w:szCs w:val="28"/>
        </w:rPr>
        <w:t xml:space="preserve">, </w:t>
      </w:r>
      <w:r w:rsidR="00AD072B">
        <w:rPr>
          <w:b/>
          <w:bCs/>
          <w:sz w:val="28"/>
          <w:szCs w:val="28"/>
        </w:rPr>
        <w:t>14</w:t>
      </w:r>
      <w:r w:rsidRPr="00891993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AD072B">
        <w:rPr>
          <w:b/>
          <w:bCs/>
          <w:sz w:val="28"/>
          <w:szCs w:val="28"/>
        </w:rPr>
        <w:t>June 2021</w:t>
      </w:r>
      <w:r w:rsidR="00D240B7">
        <w:rPr>
          <w:b/>
          <w:sz w:val="28"/>
          <w:szCs w:val="28"/>
        </w:rPr>
        <w:tab/>
        <w:t>Interviews</w:t>
      </w:r>
      <w:r>
        <w:rPr>
          <w:b/>
          <w:sz w:val="28"/>
          <w:szCs w:val="28"/>
        </w:rPr>
        <w:t xml:space="preserve"> </w:t>
      </w:r>
      <w:r w:rsidR="00AD072B">
        <w:rPr>
          <w:b/>
          <w:sz w:val="28"/>
          <w:szCs w:val="28"/>
        </w:rPr>
        <w:t>via zoom</w:t>
      </w:r>
      <w:r w:rsidR="00D240B7">
        <w:rPr>
          <w:b/>
          <w:sz w:val="28"/>
          <w:szCs w:val="28"/>
        </w:rPr>
        <w:t xml:space="preserve">:  </w:t>
      </w:r>
      <w:r w:rsidR="00AD072B">
        <w:rPr>
          <w:b/>
          <w:sz w:val="28"/>
          <w:szCs w:val="28"/>
        </w:rPr>
        <w:t>22</w:t>
      </w:r>
      <w:r w:rsidR="00AD072B" w:rsidRPr="00AD072B">
        <w:rPr>
          <w:b/>
          <w:sz w:val="28"/>
          <w:szCs w:val="28"/>
          <w:vertAlign w:val="superscript"/>
        </w:rPr>
        <w:t>nd</w:t>
      </w:r>
      <w:r w:rsidR="00AD072B">
        <w:rPr>
          <w:b/>
          <w:sz w:val="28"/>
          <w:szCs w:val="28"/>
        </w:rPr>
        <w:t xml:space="preserve"> June 2021</w:t>
      </w:r>
    </w:p>
    <w:sectPr w:rsidR="00164E80" w:rsidRPr="003E45AA" w:rsidSect="003C2EEB">
      <w:footerReference w:type="even" r:id="rId10"/>
      <w:footerReference w:type="default" r:id="rId11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6E646" w14:textId="77777777" w:rsidR="00363155" w:rsidRDefault="00363155" w:rsidP="00CA2404">
      <w:r>
        <w:separator/>
      </w:r>
    </w:p>
  </w:endnote>
  <w:endnote w:type="continuationSeparator" w:id="0">
    <w:p w14:paraId="0D8A2A09" w14:textId="77777777" w:rsidR="00363155" w:rsidRDefault="00363155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29</w:t>
    </w:r>
    <w:r>
      <w:rPr>
        <w:rStyle w:val="PageNumber"/>
      </w:rPr>
      <w:fldChar w:fldCharType="end"/>
    </w:r>
  </w:p>
  <w:p w14:paraId="4EF4433B" w14:textId="77777777" w:rsidR="001E7EE8" w:rsidRDefault="001E7EE8" w:rsidP="005947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40B7">
      <w:rPr>
        <w:rStyle w:val="PageNumber"/>
        <w:noProof/>
      </w:rPr>
      <w:t>3</w:t>
    </w:r>
    <w:r>
      <w:rPr>
        <w:rStyle w:val="PageNumber"/>
      </w:rPr>
      <w:fldChar w:fldCharType="end"/>
    </w:r>
  </w:p>
  <w:p w14:paraId="03CC202A" w14:textId="77777777" w:rsidR="001E7EE8" w:rsidRDefault="001E7EE8" w:rsidP="005947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B67FE" w14:textId="77777777" w:rsidR="00363155" w:rsidRDefault="00363155" w:rsidP="00CA2404">
      <w:r>
        <w:separator/>
      </w:r>
    </w:p>
  </w:footnote>
  <w:footnote w:type="continuationSeparator" w:id="0">
    <w:p w14:paraId="58194F9A" w14:textId="77777777" w:rsidR="00363155" w:rsidRDefault="00363155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6E9E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7083"/>
    <w:rsid w:val="006E63A0"/>
    <w:rsid w:val="006F1205"/>
    <w:rsid w:val="006F7465"/>
    <w:rsid w:val="007012D9"/>
    <w:rsid w:val="007033F5"/>
    <w:rsid w:val="00722891"/>
    <w:rsid w:val="00734172"/>
    <w:rsid w:val="007444E3"/>
    <w:rsid w:val="00751A0C"/>
    <w:rsid w:val="00752A8D"/>
    <w:rsid w:val="00753F63"/>
    <w:rsid w:val="00766A2F"/>
    <w:rsid w:val="00766B08"/>
    <w:rsid w:val="007758AC"/>
    <w:rsid w:val="007761AB"/>
    <w:rsid w:val="00784AE1"/>
    <w:rsid w:val="007A5380"/>
    <w:rsid w:val="007A6EE7"/>
    <w:rsid w:val="007C0FAF"/>
    <w:rsid w:val="007D2289"/>
    <w:rsid w:val="007D721A"/>
    <w:rsid w:val="007D7289"/>
    <w:rsid w:val="007E3E1A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1B2D"/>
    <w:rsid w:val="00835732"/>
    <w:rsid w:val="00840342"/>
    <w:rsid w:val="0084081B"/>
    <w:rsid w:val="00843A81"/>
    <w:rsid w:val="00847E9E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D5EE8"/>
    <w:rsid w:val="008D7D6C"/>
    <w:rsid w:val="008E1577"/>
    <w:rsid w:val="008E47A8"/>
    <w:rsid w:val="008F188A"/>
    <w:rsid w:val="008F2E9A"/>
    <w:rsid w:val="00906056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F46"/>
    <w:rsid w:val="009A283D"/>
    <w:rsid w:val="009A47B4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90BA7"/>
    <w:rsid w:val="00A93CC2"/>
    <w:rsid w:val="00AA3F62"/>
    <w:rsid w:val="00AA6B9B"/>
    <w:rsid w:val="00AA703D"/>
    <w:rsid w:val="00AB3E32"/>
    <w:rsid w:val="00AB51ED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2659F"/>
    <w:rsid w:val="00C26BEA"/>
    <w:rsid w:val="00C324F8"/>
    <w:rsid w:val="00C32613"/>
    <w:rsid w:val="00C3498B"/>
    <w:rsid w:val="00C376C7"/>
    <w:rsid w:val="00C51C10"/>
    <w:rsid w:val="00C52875"/>
    <w:rsid w:val="00C542B3"/>
    <w:rsid w:val="00C67019"/>
    <w:rsid w:val="00C67B0A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3616"/>
    <w:rsid w:val="00CD1B7F"/>
    <w:rsid w:val="00CD2B07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cs="Arial"/>
      <w:b/>
      <w:bCs/>
      <w:sz w:val="32"/>
    </w:rPr>
  </w:style>
  <w:style w:type="paragraph" w:styleId="BodyText">
    <w:name w:val="Body Text"/>
    <w:basedOn w:val="Normal"/>
    <w:link w:val="BodyTextChar"/>
    <w:rPr>
      <w:rFonts w:cs="Arial"/>
      <w:sz w:val="28"/>
    </w:rPr>
  </w:style>
  <w:style w:type="paragraph" w:styleId="BodyTextIndent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BodyText2">
    <w:name w:val="Body Text 2"/>
    <w:basedOn w:val="Normal"/>
    <w:pPr>
      <w:jc w:val="both"/>
    </w:pPr>
    <w:rPr>
      <w:bCs/>
      <w:sz w:val="28"/>
    </w:rPr>
  </w:style>
  <w:style w:type="paragraph" w:styleId="BalloonText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4A30F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4A30F6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CA240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A2404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A240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BodyTextChar">
    <w:name w:val="Body Text Char"/>
    <w:link w:val="BodyText"/>
    <w:rsid w:val="00840342"/>
    <w:rPr>
      <w:rFonts w:ascii="Arial" w:hAnsi="Arial" w:cs="Arial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rsid w:val="00937B83"/>
    <w:rPr>
      <w:sz w:val="20"/>
      <w:szCs w:val="20"/>
    </w:rPr>
  </w:style>
  <w:style w:type="character" w:customStyle="1" w:styleId="FootnoteTextChar">
    <w:name w:val="Footnote Text Char"/>
    <w:link w:val="FootnoteText"/>
    <w:rsid w:val="00937B83"/>
    <w:rPr>
      <w:rFonts w:ascii="Arial" w:hAnsi="Arial"/>
      <w:lang w:eastAsia="en-US"/>
    </w:rPr>
  </w:style>
  <w:style w:type="character" w:styleId="FootnoteReference">
    <w:name w:val="footnote reference"/>
    <w:rsid w:val="00937B83"/>
    <w:rPr>
      <w:vertAlign w:val="superscript"/>
    </w:rPr>
  </w:style>
  <w:style w:type="table" w:styleId="TableGrid">
    <w:name w:val="Table Grid"/>
    <w:basedOn w:val="Table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9478F"/>
  </w:style>
  <w:style w:type="paragraph" w:styleId="BodyTextIndent3">
    <w:name w:val="Body Text Indent 3"/>
    <w:basedOn w:val="Normal"/>
    <w:link w:val="BodyTextIndent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Strong">
    <w:name w:val="Strong"/>
    <w:uiPriority w:val="22"/>
    <w:qFormat/>
    <w:rsid w:val="009637FC"/>
    <w:rPr>
      <w:b/>
      <w:bCs/>
    </w:rPr>
  </w:style>
  <w:style w:type="character" w:customStyle="1" w:styleId="Heading1Char">
    <w:name w:val="Heading 1 Char"/>
    <w:link w:val="Heading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BodyTextIndent3Char">
    <w:name w:val="Body Text Indent 3 Char"/>
    <w:link w:val="BodyTextIndent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DefaultParagraphFont"/>
    <w:rsid w:val="00C32613"/>
  </w:style>
  <w:style w:type="character" w:customStyle="1" w:styleId="apple-converted-space">
    <w:name w:val="apple-converted-space"/>
    <w:basedOn w:val="DefaultParagraphFont"/>
    <w:rsid w:val="00C32613"/>
  </w:style>
  <w:style w:type="character" w:customStyle="1" w:styleId="locality">
    <w:name w:val="locality"/>
    <w:basedOn w:val="DefaultParagraphFont"/>
    <w:rsid w:val="00C32613"/>
  </w:style>
  <w:style w:type="character" w:customStyle="1" w:styleId="postcode">
    <w:name w:val="postcode"/>
    <w:basedOn w:val="DefaultParagraphFont"/>
    <w:rsid w:val="00C32613"/>
  </w:style>
  <w:style w:type="character" w:styleId="Mention">
    <w:name w:val="Mention"/>
    <w:basedOn w:val="DefaultParagraphFont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dina.johnson@irisi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2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Medina Johnson</cp:lastModifiedBy>
  <cp:revision>4</cp:revision>
  <cp:lastPrinted>2009-09-16T11:28:00Z</cp:lastPrinted>
  <dcterms:created xsi:type="dcterms:W3CDTF">2021-05-27T16:17:00Z</dcterms:created>
  <dcterms:modified xsi:type="dcterms:W3CDTF">2021-05-28T09:09:00Z</dcterms:modified>
</cp:coreProperties>
</file>